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-389"/>
        <w:tblW w:w="155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350"/>
        <w:gridCol w:w="172"/>
        <w:gridCol w:w="1279"/>
        <w:gridCol w:w="453"/>
        <w:gridCol w:w="1807"/>
        <w:gridCol w:w="863"/>
        <w:gridCol w:w="1960"/>
        <w:gridCol w:w="610"/>
        <w:gridCol w:w="2216"/>
        <w:gridCol w:w="1559"/>
        <w:gridCol w:w="851"/>
        <w:gridCol w:w="850"/>
        <w:gridCol w:w="623"/>
      </w:tblGrid>
      <w:tr w:rsidR="00471250" w:rsidRPr="00F4343C">
        <w:tc>
          <w:tcPr>
            <w:tcW w:w="252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/>
          </w:tcPr>
          <w:p w:rsidR="00471250" w:rsidRPr="00F4343C" w:rsidRDefault="00471250" w:rsidP="00F4343C"/>
          <w:p w:rsidR="00471250" w:rsidRPr="00F4343C" w:rsidRDefault="00471250" w:rsidP="00F4343C">
            <w:r w:rsidRPr="00F4343C">
              <w:t>LICEO ARTISTICO</w:t>
            </w:r>
          </w:p>
          <w:p w:rsidR="00471250" w:rsidRPr="00F4343C" w:rsidRDefault="00471250" w:rsidP="00F4343C">
            <w:r w:rsidRPr="00F4343C">
              <w:t>VIA PRESIDIO,38 AVERSA</w:t>
            </w:r>
          </w:p>
        </w:tc>
        <w:tc>
          <w:tcPr>
            <w:tcW w:w="3539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471250" w:rsidRPr="00F4343C" w:rsidRDefault="00471250" w:rsidP="00F4343C">
            <w:r w:rsidRPr="00F4343C">
              <w:t>CESL031016</w:t>
            </w:r>
          </w:p>
        </w:tc>
        <w:tc>
          <w:tcPr>
            <w:tcW w:w="9532" w:type="dxa"/>
            <w:gridSpan w:val="8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71250" w:rsidRPr="00F4343C" w:rsidRDefault="00471250" w:rsidP="00F4343C">
            <w:pPr>
              <w:shd w:val="clear" w:color="auto" w:fill="EAF1DD"/>
            </w:pPr>
          </w:p>
          <w:p w:rsidR="00471250" w:rsidRPr="00F4343C" w:rsidRDefault="00471250" w:rsidP="00F4343C">
            <w:pPr>
              <w:shd w:val="clear" w:color="auto" w:fill="EAF1DD"/>
              <w:rPr>
                <w:sz w:val="28"/>
                <w:szCs w:val="28"/>
              </w:rPr>
            </w:pPr>
            <w:r w:rsidRPr="00F4343C">
              <w:rPr>
                <w:sz w:val="28"/>
                <w:szCs w:val="28"/>
              </w:rPr>
              <w:t xml:space="preserve">                                                                          ELENCO LIBRI DI TESTO</w:t>
            </w:r>
          </w:p>
          <w:p w:rsidR="00471250" w:rsidRPr="00F4343C" w:rsidRDefault="00471250" w:rsidP="00F4343C">
            <w:pPr>
              <w:shd w:val="clear" w:color="auto" w:fill="EAF1DD"/>
              <w:rPr>
                <w:sz w:val="28"/>
                <w:szCs w:val="28"/>
              </w:rPr>
            </w:pPr>
          </w:p>
          <w:p w:rsidR="00471250" w:rsidRPr="00F4343C" w:rsidRDefault="00471250" w:rsidP="00F4343C">
            <w:pPr>
              <w:shd w:val="clear" w:color="auto" w:fill="EAF1DD"/>
            </w:pPr>
            <w:r w:rsidRPr="00F4343C">
              <w:rPr>
                <w:sz w:val="28"/>
                <w:szCs w:val="28"/>
              </w:rPr>
              <w:t xml:space="preserve">                                                                         Anno Scolastico 20</w:t>
            </w:r>
            <w:r>
              <w:rPr>
                <w:sz w:val="28"/>
                <w:szCs w:val="28"/>
              </w:rPr>
              <w:t>22</w:t>
            </w:r>
            <w:r w:rsidRPr="00F4343C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3</w:t>
            </w:r>
          </w:p>
        </w:tc>
      </w:tr>
      <w:tr w:rsidR="00471250" w:rsidRPr="00F4343C">
        <w:tc>
          <w:tcPr>
            <w:tcW w:w="2522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/>
          </w:tcPr>
          <w:p w:rsidR="00471250" w:rsidRPr="00F4343C" w:rsidRDefault="00471250" w:rsidP="00F4343C"/>
        </w:tc>
        <w:tc>
          <w:tcPr>
            <w:tcW w:w="173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471250" w:rsidRPr="00F4343C" w:rsidRDefault="00471250" w:rsidP="00F4343C">
            <w:pPr>
              <w:jc w:val="left"/>
            </w:pPr>
            <w:r w:rsidRPr="00F4343C">
              <w:t>Tipo di scuola:</w:t>
            </w:r>
          </w:p>
        </w:tc>
        <w:tc>
          <w:tcPr>
            <w:tcW w:w="18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471250" w:rsidRPr="00F4343C" w:rsidRDefault="00471250" w:rsidP="00F4343C">
            <w:pPr>
              <w:jc w:val="left"/>
            </w:pPr>
          </w:p>
        </w:tc>
        <w:tc>
          <w:tcPr>
            <w:tcW w:w="9532" w:type="dxa"/>
            <w:gridSpan w:val="8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71250" w:rsidRPr="00F4343C" w:rsidRDefault="00471250" w:rsidP="00F4343C"/>
        </w:tc>
      </w:tr>
      <w:tr w:rsidR="00471250" w:rsidRPr="00F4343C">
        <w:tc>
          <w:tcPr>
            <w:tcW w:w="2522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/>
          </w:tcPr>
          <w:p w:rsidR="00471250" w:rsidRPr="00F4343C" w:rsidRDefault="00471250" w:rsidP="00F4343C"/>
        </w:tc>
        <w:tc>
          <w:tcPr>
            <w:tcW w:w="173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471250" w:rsidRPr="00F4343C" w:rsidRDefault="00471250" w:rsidP="00F4343C">
            <w:pPr>
              <w:jc w:val="left"/>
            </w:pPr>
            <w:r w:rsidRPr="00F4343C">
              <w:t>Classe:</w:t>
            </w:r>
          </w:p>
        </w:tc>
        <w:tc>
          <w:tcPr>
            <w:tcW w:w="18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471250" w:rsidRPr="00F4343C" w:rsidRDefault="00471250" w:rsidP="00F4343C"/>
        </w:tc>
        <w:tc>
          <w:tcPr>
            <w:tcW w:w="9532" w:type="dxa"/>
            <w:gridSpan w:val="8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71250" w:rsidRPr="00F4343C" w:rsidRDefault="00471250" w:rsidP="00F4343C"/>
        </w:tc>
      </w:tr>
      <w:tr w:rsidR="00471250" w:rsidRPr="00F4343C">
        <w:tc>
          <w:tcPr>
            <w:tcW w:w="2522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/>
          </w:tcPr>
          <w:p w:rsidR="00471250" w:rsidRPr="00F4343C" w:rsidRDefault="00471250" w:rsidP="00F4343C"/>
        </w:tc>
        <w:tc>
          <w:tcPr>
            <w:tcW w:w="173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471250" w:rsidRPr="00F4343C" w:rsidRDefault="00471250" w:rsidP="00F4343C">
            <w:pPr>
              <w:jc w:val="left"/>
            </w:pPr>
            <w:r w:rsidRPr="00F4343C">
              <w:t>Indirizzo:</w:t>
            </w:r>
          </w:p>
        </w:tc>
        <w:tc>
          <w:tcPr>
            <w:tcW w:w="18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</w:tcPr>
          <w:p w:rsidR="00471250" w:rsidRPr="00F4343C" w:rsidRDefault="00471250" w:rsidP="00F4343C"/>
        </w:tc>
        <w:tc>
          <w:tcPr>
            <w:tcW w:w="9532" w:type="dxa"/>
            <w:gridSpan w:val="8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71250" w:rsidRPr="00F4343C" w:rsidRDefault="00471250" w:rsidP="00F4343C"/>
        </w:tc>
      </w:tr>
      <w:tr w:rsidR="00471250" w:rsidRPr="00F4343C">
        <w:tc>
          <w:tcPr>
            <w:tcW w:w="15593" w:type="dxa"/>
            <w:gridSpan w:val="13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471250" w:rsidRPr="00F4343C" w:rsidRDefault="00471250" w:rsidP="00F4343C"/>
          <w:p w:rsidR="00471250" w:rsidRPr="00F4343C" w:rsidRDefault="00471250" w:rsidP="00F4343C"/>
        </w:tc>
      </w:tr>
      <w:tr w:rsidR="00471250" w:rsidRPr="00F4343C">
        <w:tc>
          <w:tcPr>
            <w:tcW w:w="2350" w:type="dxa"/>
            <w:tcBorders>
              <w:top w:val="double" w:sz="4" w:space="0" w:color="auto"/>
              <w:left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24"/>
                <w:szCs w:val="24"/>
              </w:rPr>
            </w:pPr>
            <w:r w:rsidRPr="00F4343C">
              <w:rPr>
                <w:b/>
                <w:bCs/>
                <w:sz w:val="24"/>
                <w:szCs w:val="24"/>
              </w:rPr>
              <w:t>Materia disciplina</w:t>
            </w:r>
          </w:p>
        </w:tc>
        <w:tc>
          <w:tcPr>
            <w:tcW w:w="1451" w:type="dxa"/>
            <w:gridSpan w:val="2"/>
            <w:tcBorders>
              <w:top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24"/>
                <w:szCs w:val="24"/>
              </w:rPr>
            </w:pPr>
            <w:r w:rsidRPr="00F4343C">
              <w:rPr>
                <w:b/>
                <w:bCs/>
                <w:sz w:val="24"/>
                <w:szCs w:val="24"/>
              </w:rPr>
              <w:t>Cod.volume</w:t>
            </w:r>
          </w:p>
        </w:tc>
        <w:tc>
          <w:tcPr>
            <w:tcW w:w="3123" w:type="dxa"/>
            <w:gridSpan w:val="3"/>
            <w:tcBorders>
              <w:top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24"/>
                <w:szCs w:val="24"/>
              </w:rPr>
            </w:pPr>
            <w:r w:rsidRPr="00F4343C">
              <w:rPr>
                <w:b/>
                <w:bCs/>
                <w:sz w:val="24"/>
                <w:szCs w:val="24"/>
              </w:rPr>
              <w:t>Autore/curatore/traduttore</w:t>
            </w:r>
          </w:p>
        </w:tc>
        <w:tc>
          <w:tcPr>
            <w:tcW w:w="1960" w:type="dxa"/>
            <w:tcBorders>
              <w:top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24"/>
                <w:szCs w:val="24"/>
              </w:rPr>
            </w:pPr>
            <w:r w:rsidRPr="00F4343C">
              <w:rPr>
                <w:b/>
                <w:bCs/>
                <w:sz w:val="24"/>
                <w:szCs w:val="24"/>
              </w:rPr>
              <w:t xml:space="preserve">Titolo/sottotitolo </w:t>
            </w:r>
          </w:p>
        </w:tc>
        <w:tc>
          <w:tcPr>
            <w:tcW w:w="610" w:type="dxa"/>
            <w:tcBorders>
              <w:top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24"/>
                <w:szCs w:val="24"/>
              </w:rPr>
            </w:pPr>
            <w:r w:rsidRPr="00F4343C">
              <w:rPr>
                <w:b/>
                <w:bCs/>
                <w:sz w:val="24"/>
                <w:szCs w:val="24"/>
              </w:rPr>
              <w:t>Vol.</w:t>
            </w:r>
          </w:p>
        </w:tc>
        <w:tc>
          <w:tcPr>
            <w:tcW w:w="2216" w:type="dxa"/>
            <w:tcBorders>
              <w:top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24"/>
                <w:szCs w:val="24"/>
              </w:rPr>
            </w:pPr>
            <w:r w:rsidRPr="00F4343C">
              <w:rPr>
                <w:b/>
                <w:bCs/>
                <w:sz w:val="24"/>
                <w:szCs w:val="24"/>
              </w:rPr>
              <w:t>editore</w:t>
            </w:r>
          </w:p>
        </w:tc>
        <w:tc>
          <w:tcPr>
            <w:tcW w:w="1559" w:type="dxa"/>
            <w:tcBorders>
              <w:top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16"/>
                <w:szCs w:val="16"/>
              </w:rPr>
            </w:pPr>
            <w:r w:rsidRPr="00F4343C">
              <w:rPr>
                <w:b/>
                <w:bCs/>
                <w:sz w:val="16"/>
                <w:szCs w:val="16"/>
              </w:rPr>
              <w:t>prezzo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16"/>
                <w:szCs w:val="16"/>
              </w:rPr>
            </w:pPr>
            <w:r w:rsidRPr="00F4343C">
              <w:rPr>
                <w:b/>
                <w:bCs/>
                <w:sz w:val="16"/>
                <w:szCs w:val="16"/>
              </w:rPr>
              <w:t>Nuova adozione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16"/>
                <w:szCs w:val="16"/>
              </w:rPr>
            </w:pPr>
            <w:r w:rsidRPr="00F4343C">
              <w:rPr>
                <w:b/>
                <w:bCs/>
                <w:sz w:val="16"/>
                <w:szCs w:val="16"/>
              </w:rPr>
              <w:t>Da acquist</w:t>
            </w:r>
          </w:p>
        </w:tc>
        <w:tc>
          <w:tcPr>
            <w:tcW w:w="623" w:type="dxa"/>
            <w:tcBorders>
              <w:top w:val="double" w:sz="4" w:space="0" w:color="auto"/>
              <w:right w:val="double" w:sz="4" w:space="0" w:color="auto"/>
            </w:tcBorders>
            <w:shd w:val="clear" w:color="auto" w:fill="C6D9F1"/>
          </w:tcPr>
          <w:p w:rsidR="00471250" w:rsidRPr="00F4343C" w:rsidRDefault="00471250" w:rsidP="00F4343C">
            <w:pPr>
              <w:rPr>
                <w:b/>
                <w:bCs/>
                <w:sz w:val="16"/>
                <w:szCs w:val="16"/>
              </w:rPr>
            </w:pPr>
            <w:r w:rsidRPr="00F4343C">
              <w:rPr>
                <w:b/>
                <w:bCs/>
                <w:sz w:val="16"/>
                <w:szCs w:val="16"/>
              </w:rPr>
              <w:t>Cons.</w:t>
            </w:r>
          </w:p>
        </w:tc>
      </w:tr>
      <w:tr w:rsidR="00471250" w:rsidRPr="00F4343C">
        <w:trPr>
          <w:trHeight w:val="57"/>
        </w:trPr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  <w:tr w:rsidR="00471250" w:rsidRPr="00F4343C">
        <w:tc>
          <w:tcPr>
            <w:tcW w:w="2350" w:type="dxa"/>
            <w:tcBorders>
              <w:left w:val="double" w:sz="4" w:space="0" w:color="auto"/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"/>
            <w:tcBorders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123" w:type="dxa"/>
            <w:gridSpan w:val="3"/>
            <w:tcBorders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960" w:type="dxa"/>
            <w:tcBorders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216" w:type="dxa"/>
            <w:tcBorders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3" w:type="dxa"/>
            <w:tcBorders>
              <w:bottom w:val="double" w:sz="4" w:space="0" w:color="auto"/>
              <w:right w:val="double" w:sz="4" w:space="0" w:color="auto"/>
            </w:tcBorders>
          </w:tcPr>
          <w:p w:rsidR="00471250" w:rsidRPr="00F4343C" w:rsidRDefault="00471250" w:rsidP="00F4343C">
            <w:pPr>
              <w:jc w:val="left"/>
              <w:rPr>
                <w:sz w:val="18"/>
                <w:szCs w:val="18"/>
              </w:rPr>
            </w:pPr>
          </w:p>
        </w:tc>
      </w:tr>
    </w:tbl>
    <w:p w:rsidR="00471250" w:rsidRDefault="00471250"/>
    <w:p w:rsidR="00471250" w:rsidRPr="0054520B" w:rsidRDefault="00471250">
      <w:pPr>
        <w:rPr>
          <w:sz w:val="20"/>
          <w:szCs w:val="20"/>
        </w:rPr>
      </w:pPr>
    </w:p>
    <w:sectPr w:rsidR="00471250" w:rsidRPr="0054520B" w:rsidSect="00411683">
      <w:headerReference w:type="default" r:id="rId6"/>
      <w:footerReference w:type="default" r:id="rId7"/>
      <w:pgSz w:w="16838" w:h="11906" w:orient="landscape"/>
      <w:pgMar w:top="720" w:right="720" w:bottom="284" w:left="720" w:header="284" w:footer="16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250" w:rsidRDefault="00471250" w:rsidP="00DF495B">
      <w:r>
        <w:separator/>
      </w:r>
    </w:p>
  </w:endnote>
  <w:endnote w:type="continuationSeparator" w:id="0">
    <w:p w:rsidR="00471250" w:rsidRDefault="00471250" w:rsidP="00DF49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250" w:rsidRDefault="004712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250" w:rsidRDefault="00471250" w:rsidP="00DF495B">
      <w:r>
        <w:separator/>
      </w:r>
    </w:p>
  </w:footnote>
  <w:footnote w:type="continuationSeparator" w:id="0">
    <w:p w:rsidR="00471250" w:rsidRDefault="00471250" w:rsidP="00DF49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250" w:rsidRDefault="0047125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6733"/>
    <w:rsid w:val="000309B2"/>
    <w:rsid w:val="00040AB8"/>
    <w:rsid w:val="00063346"/>
    <w:rsid w:val="00086E8D"/>
    <w:rsid w:val="00113C51"/>
    <w:rsid w:val="001152A1"/>
    <w:rsid w:val="002E6733"/>
    <w:rsid w:val="00397C17"/>
    <w:rsid w:val="003A58A3"/>
    <w:rsid w:val="003B0F7F"/>
    <w:rsid w:val="00410502"/>
    <w:rsid w:val="00411683"/>
    <w:rsid w:val="00471250"/>
    <w:rsid w:val="00511BD5"/>
    <w:rsid w:val="0052788D"/>
    <w:rsid w:val="0054520B"/>
    <w:rsid w:val="005D5340"/>
    <w:rsid w:val="005F3685"/>
    <w:rsid w:val="006177AA"/>
    <w:rsid w:val="00624B7B"/>
    <w:rsid w:val="0064289B"/>
    <w:rsid w:val="006B1BE3"/>
    <w:rsid w:val="006B743B"/>
    <w:rsid w:val="006D1D40"/>
    <w:rsid w:val="007B7579"/>
    <w:rsid w:val="007D434F"/>
    <w:rsid w:val="007E6C7E"/>
    <w:rsid w:val="007F0F78"/>
    <w:rsid w:val="00815ADB"/>
    <w:rsid w:val="00826219"/>
    <w:rsid w:val="008F7410"/>
    <w:rsid w:val="00905A33"/>
    <w:rsid w:val="00943A47"/>
    <w:rsid w:val="009E6AB6"/>
    <w:rsid w:val="00A51C8A"/>
    <w:rsid w:val="00AF6BAC"/>
    <w:rsid w:val="00B153FC"/>
    <w:rsid w:val="00B95889"/>
    <w:rsid w:val="00BD23EE"/>
    <w:rsid w:val="00CF6351"/>
    <w:rsid w:val="00CF6E95"/>
    <w:rsid w:val="00DF495B"/>
    <w:rsid w:val="00E03279"/>
    <w:rsid w:val="00E27DF7"/>
    <w:rsid w:val="00E45344"/>
    <w:rsid w:val="00EA2FB1"/>
    <w:rsid w:val="00F069ED"/>
    <w:rsid w:val="00F43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279"/>
    <w:pPr>
      <w:jc w:val="center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E6733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DF495B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F495B"/>
  </w:style>
  <w:style w:type="paragraph" w:styleId="Footer">
    <w:name w:val="footer"/>
    <w:basedOn w:val="Normal"/>
    <w:link w:val="FooterChar"/>
    <w:uiPriority w:val="99"/>
    <w:semiHidden/>
    <w:rsid w:val="00DF495B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F49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87</Words>
  <Characters>501</Characters>
  <Application>Microsoft Office Outlook</Application>
  <DocSecurity>0</DocSecurity>
  <Lines>0</Lines>
  <Paragraphs>0</Paragraphs>
  <ScaleCrop>false</ScaleCrop>
  <Company>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LICEO ARTISTICO</dc:title>
  <dc:subject/>
  <dc:creator>utente</dc:creator>
  <cp:keywords/>
  <dc:description/>
  <cp:lastModifiedBy>Computer</cp:lastModifiedBy>
  <cp:revision>3</cp:revision>
  <cp:lastPrinted>2018-04-10T09:04:00Z</cp:lastPrinted>
  <dcterms:created xsi:type="dcterms:W3CDTF">2021-04-20T18:34:00Z</dcterms:created>
  <dcterms:modified xsi:type="dcterms:W3CDTF">2022-04-11T15:33:00Z</dcterms:modified>
</cp:coreProperties>
</file>