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350" w:rsidRDefault="00F73350">
      <w:pPr>
        <w:pStyle w:val="normal0"/>
        <w:widowControl w:val="0"/>
        <w:spacing w:line="240" w:lineRule="auto"/>
        <w:jc w:val="center"/>
        <w:rPr>
          <w:color w:val="000000"/>
        </w:rPr>
      </w:pPr>
      <w:r w:rsidRPr="00E43E60">
        <w:rPr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png" o:spid="_x0000_i1025" type="#_x0000_t75" style="width:52.5pt;height:41.25pt;visibility:visible">
            <v:imagedata r:id="rId4" o:title=""/>
          </v:shape>
        </w:pict>
      </w:r>
      <w:r w:rsidRPr="00E43E60">
        <w:rPr>
          <w:noProof/>
          <w:color w:val="000000"/>
        </w:rPr>
        <w:pict>
          <v:shape id="image2.png" o:spid="_x0000_i1026" type="#_x0000_t75" style="width:61.5pt;height:40.5pt;visibility:visible">
            <v:imagedata r:id="rId5" o:title=""/>
          </v:shape>
        </w:pict>
      </w:r>
      <w:r w:rsidRPr="00E43E60">
        <w:rPr>
          <w:noProof/>
          <w:color w:val="000000"/>
        </w:rPr>
        <w:pict>
          <v:shape id="image4.png" o:spid="_x0000_i1027" type="#_x0000_t75" style="width:55.5pt;height:42pt;visibility:visible">
            <v:imagedata r:id="rId6" o:title=""/>
          </v:shape>
        </w:pict>
      </w:r>
      <w:r w:rsidRPr="00E43E60">
        <w:rPr>
          <w:noProof/>
          <w:color w:val="000000"/>
        </w:rPr>
        <w:pict>
          <v:shape id="image5.png" o:spid="_x0000_i1028" type="#_x0000_t75" style="width:78.75pt;height:40.5pt;visibility:visible">
            <v:imagedata r:id="rId7" o:title=""/>
          </v:shape>
        </w:pict>
      </w:r>
      <w:r w:rsidRPr="00E43E60">
        <w:rPr>
          <w:noProof/>
          <w:color w:val="000000"/>
        </w:rPr>
        <w:pict>
          <v:shape id="image3.png" o:spid="_x0000_i1029" type="#_x0000_t75" style="width:90.75pt;height:36pt;visibility:visible">
            <v:imagedata r:id="rId8" o:title=""/>
          </v:shape>
        </w:pic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Bookman Old Style" w:hAnsi="Bookman Old Style" w:cs="Bookman Old Style"/>
          <w:b/>
          <w:bCs/>
          <w:color w:val="000000"/>
          <w:sz w:val="28"/>
          <w:szCs w:val="28"/>
        </w:rPr>
      </w:pPr>
      <w:r>
        <w:rPr>
          <w:rFonts w:ascii="Bookman Old Style" w:hAnsi="Bookman Old Style" w:cs="Bookman Old Style"/>
          <w:b/>
          <w:bCs/>
          <w:color w:val="000000"/>
          <w:sz w:val="28"/>
          <w:szCs w:val="28"/>
        </w:rPr>
        <w:t xml:space="preserve">ISTITUTO ISTRUZIONE SUPERIORE DI AVERSA  </w: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Bookman Old Style" w:hAnsi="Bookman Old Style" w:cs="Bookman Old Style"/>
          <w:b/>
          <w:bCs/>
          <w:color w:val="000000"/>
          <w:sz w:val="28"/>
          <w:szCs w:val="28"/>
        </w:rPr>
      </w:pPr>
      <w:r>
        <w:rPr>
          <w:rFonts w:ascii="Bookman Old Style" w:hAnsi="Bookman Old Style" w:cs="Bookman Old Style"/>
          <w:b/>
          <w:bCs/>
          <w:color w:val="000000"/>
          <w:sz w:val="28"/>
          <w:szCs w:val="28"/>
        </w:rPr>
        <w:t xml:space="preserve">"LEONARDO DA VINCI" </w: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Cod.. Meccanografico: CEIS03100V -- Cod. Fiscale : 90035570614 </w:t>
      </w:r>
    </w:p>
    <w:p w:rsidR="00F73350" w:rsidRDefault="00F73350">
      <w:pPr>
        <w:pStyle w:val="normal0"/>
        <w:widowControl w:val="0"/>
        <w:spacing w:line="228" w:lineRule="auto"/>
        <w:ind w:left="940" w:right="993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e-mail: </w:t>
      </w:r>
      <w:r>
        <w:rPr>
          <w:rFonts w:ascii="Times New Roman" w:hAnsi="Times New Roman" w:cs="Times New Roman"/>
          <w:b/>
          <w:bCs/>
          <w:color w:val="0066CC"/>
          <w:sz w:val="28"/>
          <w:szCs w:val="28"/>
          <w:u w:val="single"/>
        </w:rPr>
        <w:t xml:space="preserve">CEIS03100V@istruzione.it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- </w:t>
      </w:r>
      <w:r>
        <w:rPr>
          <w:rFonts w:ascii="Times New Roman" w:hAnsi="Times New Roman" w:cs="Times New Roman"/>
          <w:b/>
          <w:bCs/>
          <w:color w:val="0066CC"/>
          <w:sz w:val="28"/>
          <w:szCs w:val="28"/>
          <w:u w:val="single"/>
        </w:rPr>
        <w:t>CEIS03100V@pec.istruzione.it</w:t>
      </w:r>
      <w:r>
        <w:rPr>
          <w:rFonts w:ascii="Times New Roman" w:hAnsi="Times New Roman" w:cs="Times New Roman"/>
          <w:b/>
          <w:bCs/>
          <w:color w:val="0066CC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SITO WEB: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www.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istitutoistruzionesuperioreaversa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.gov.it/ </w: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Con sezioni associate: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CESL031016 Liceo Artistico di Aversa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81031 Aversa (CE) – </w: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via Presidio, 38 – P.zza Magenta, 29 Tel . 081/8902907-fax 081/5046426; </w:t>
      </w:r>
    </w:p>
    <w:p w:rsidR="00F73350" w:rsidRDefault="00F73350">
      <w:pPr>
        <w:pStyle w:val="normal0"/>
        <w:widowControl w:val="0"/>
        <w:spacing w:line="240" w:lineRule="auto"/>
        <w:ind w:left="1356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CEPS031019 Liceo Scientifico di Trentola Ducenta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– via Roma snc Tel. 0818147942 </w:t>
      </w:r>
    </w:p>
    <w:p w:rsidR="00F73350" w:rsidRDefault="00F73350">
      <w:pPr>
        <w:pStyle w:val="normal0"/>
        <w:widowControl w:val="0"/>
        <w:spacing w:before="297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Autorizzazione ad effettuare attività didattica decentrata  </w:t>
      </w:r>
    </w:p>
    <w:p w:rsidR="00F73350" w:rsidRDefault="00F73350">
      <w:pPr>
        <w:pStyle w:val="normal0"/>
        <w:widowControl w:val="0"/>
        <w:spacing w:before="23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</w:t>
      </w:r>
    </w:p>
    <w:p w:rsidR="00F73350" w:rsidRDefault="00F73350">
      <w:pPr>
        <w:pStyle w:val="normal0"/>
        <w:widowControl w:val="0"/>
        <w:spacing w:before="19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Al Dirigente scolastico dell’I.I.S  </w:t>
      </w:r>
    </w:p>
    <w:p w:rsidR="00F73350" w:rsidRDefault="00F73350">
      <w:pPr>
        <w:pStyle w:val="normal0"/>
        <w:widowControl w:val="0"/>
        <w:spacing w:before="19" w:line="240" w:lineRule="auto"/>
        <w:ind w:right="6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Leonardo Da Vinci di Aversa </w:t>
      </w:r>
    </w:p>
    <w:p w:rsidR="00F73350" w:rsidRDefault="00F73350">
      <w:pPr>
        <w:pStyle w:val="normal0"/>
        <w:widowControl w:val="0"/>
        <w:spacing w:before="493" w:line="251" w:lineRule="auto"/>
        <w:ind w:left="7" w:right="16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Il/la sottoscritto/a__________________________________________________________________ genitore/tutore legale  dell'alunno/a____________________________________________________ frequentante nel corrente anno scolastico la classe_______________ sezione__________________ (Liceo Artistico/ Liceo Scientifico)  </w:t>
      </w:r>
    </w:p>
    <w:p w:rsidR="00F73350" w:rsidRDefault="00F73350">
      <w:pPr>
        <w:pStyle w:val="normal0"/>
        <w:widowControl w:val="0"/>
        <w:spacing w:before="228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AUTORIZZA </w:t>
      </w:r>
    </w:p>
    <w:p w:rsidR="00F73350" w:rsidRDefault="00F73350" w:rsidP="0097214F">
      <w:pPr>
        <w:pStyle w:val="normal0"/>
        <w:widowControl w:val="0"/>
        <w:spacing w:line="240" w:lineRule="auto"/>
        <w:ind w:left="11" w:right="10" w:hanging="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il/la propri__ figli__ a prendere parte all</w:t>
      </w:r>
      <w:r>
        <w:rPr>
          <w:rFonts w:ascii="Times New Roman" w:hAnsi="Times New Roman" w:cs="Times New Roman"/>
          <w:sz w:val="20"/>
          <w:szCs w:val="20"/>
        </w:rPr>
        <w:t>’uscita didattica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presso il </w:t>
      </w:r>
      <w:r>
        <w:rPr>
          <w:rFonts w:ascii="Times New Roman" w:hAnsi="Times New Roman" w:cs="Times New Roman"/>
          <w:sz w:val="20"/>
          <w:szCs w:val="20"/>
        </w:rPr>
        <w:t xml:space="preserve">Teatro Cimarosa di Aversa, che si terrà il giorno 28 novembre p.v. dalle ore 11:00, secondo le modalità indicate nella Circolare </w:t>
      </w:r>
      <w:r>
        <w:rPr>
          <w:rFonts w:ascii="Times New Roman" w:hAnsi="Times New Roman" w:cs="Times New Roman"/>
          <w:color w:val="000000"/>
          <w:sz w:val="20"/>
          <w:szCs w:val="20"/>
        </w:rPr>
        <w:t>pubblicat</w:t>
      </w: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sul sito web dell’Istituto. </w:t>
      </w:r>
    </w:p>
    <w:p w:rsidR="00F73350" w:rsidRDefault="00F73350" w:rsidP="0097214F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73350" w:rsidRDefault="00F73350" w:rsidP="0097214F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Assunzione di responsabilità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: </w:t>
      </w:r>
    </w:p>
    <w:p w:rsidR="00F73350" w:rsidRDefault="00F73350">
      <w:pPr>
        <w:pStyle w:val="normal0"/>
        <w:widowControl w:val="0"/>
        <w:spacing w:line="240" w:lineRule="auto"/>
        <w:ind w:left="6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Il genitore e l'alunno/a  </w:t>
      </w:r>
    </w:p>
    <w:p w:rsidR="00F73350" w:rsidRDefault="00F73350">
      <w:pPr>
        <w:pStyle w:val="normal0"/>
        <w:widowControl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Dichiarano </w:t>
      </w:r>
    </w:p>
    <w:p w:rsidR="00F73350" w:rsidRDefault="00F73350">
      <w:pPr>
        <w:pStyle w:val="normal0"/>
        <w:widowControl w:val="0"/>
        <w:spacing w:before="201" w:line="218" w:lineRule="auto"/>
        <w:ind w:left="8" w:right="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di aver preso visione e di accettare integralmente le regole di comportamento per l'attività di didattica  decentrata.  </w:t>
      </w:r>
    </w:p>
    <w:p w:rsidR="00F73350" w:rsidRDefault="00F73350">
      <w:pPr>
        <w:pStyle w:val="normal0"/>
        <w:widowControl w:val="0"/>
        <w:spacing w:before="3" w:line="240" w:lineRule="auto"/>
        <w:ind w:left="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Tel. __________________ Cell. __________________ E-mail: _________________________________ </w:t>
      </w:r>
    </w:p>
    <w:p w:rsidR="00F73350" w:rsidRDefault="00F73350">
      <w:pPr>
        <w:pStyle w:val="normal0"/>
        <w:widowControl w:val="0"/>
        <w:spacing w:before="473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Aversa, ___/____/______ Firma del genitore _____________________________ </w:t>
      </w:r>
    </w:p>
    <w:p w:rsidR="00F73350" w:rsidRDefault="00F73350">
      <w:pPr>
        <w:pStyle w:val="normal0"/>
        <w:widowControl w:val="0"/>
        <w:spacing w:before="389" w:line="222" w:lineRule="auto"/>
        <w:ind w:right="1857" w:firstLine="4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Documento di riconoscimento n.__________________ rilasciato da_______________________________il  ____________________ </w:t>
      </w:r>
    </w:p>
    <w:p w:rsidR="00F73350" w:rsidRDefault="00F73350">
      <w:pPr>
        <w:pStyle w:val="normal0"/>
        <w:widowControl w:val="0"/>
        <w:spacing w:before="3" w:line="240" w:lineRule="auto"/>
        <w:ind w:left="1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  </w:t>
      </w:r>
    </w:p>
    <w:p w:rsidR="00F73350" w:rsidRDefault="00F73350">
      <w:pPr>
        <w:pStyle w:val="normal0"/>
        <w:widowControl w:val="0"/>
        <w:spacing w:before="9" w:line="257" w:lineRule="auto"/>
        <w:ind w:left="2" w:right="20" w:firstLine="53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Ai sensi della legge 30/06/2003 n°196 autorizzazione al trattamento dei dati personali recante disposizioni a tutela delle persone e di altri soggetti  rispetto al trattamento dei dati personali, la informiamo che i dati personali da Lei forniti ovvero altrimenti acquisiti nell</w:t>
      </w:r>
      <w:r>
        <w:rPr>
          <w:color w:val="000000"/>
          <w:sz w:val="16"/>
          <w:szCs w:val="16"/>
        </w:rPr>
        <w:t>!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ambito della nostra attività formativa, serviranno esclusivamente per la normale esecuzione del corso a cui si iscrive. </w:t>
      </w:r>
    </w:p>
    <w:sectPr w:rsidR="00F73350" w:rsidSect="009D4C6E">
      <w:pgSz w:w="11900" w:h="16840"/>
      <w:pgMar w:top="719" w:right="1074" w:bottom="4343" w:left="1132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283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4C6E"/>
    <w:rsid w:val="001230DE"/>
    <w:rsid w:val="0097214F"/>
    <w:rsid w:val="009D4C6E"/>
    <w:rsid w:val="00E43E60"/>
    <w:rsid w:val="00F73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76" w:lineRule="auto"/>
    </w:pPr>
  </w:style>
  <w:style w:type="paragraph" w:styleId="Heading1">
    <w:name w:val="heading 1"/>
    <w:basedOn w:val="normal0"/>
    <w:next w:val="normal0"/>
    <w:link w:val="Heading1Char"/>
    <w:uiPriority w:val="99"/>
    <w:qFormat/>
    <w:rsid w:val="009D4C6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9D4C6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9D4C6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9D4C6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9D4C6E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9D4C6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D1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D1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D1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D12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D1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D12"/>
    <w:rPr>
      <w:rFonts w:asciiTheme="minorHAnsi" w:eastAsiaTheme="minorEastAsia" w:hAnsiTheme="minorHAnsi" w:cstheme="minorBidi"/>
      <w:b/>
      <w:bCs/>
    </w:rPr>
  </w:style>
  <w:style w:type="paragraph" w:customStyle="1" w:styleId="normal0">
    <w:name w:val="normal"/>
    <w:uiPriority w:val="99"/>
    <w:rsid w:val="009D4C6E"/>
    <w:pPr>
      <w:spacing w:line="276" w:lineRule="auto"/>
    </w:pPr>
  </w:style>
  <w:style w:type="paragraph" w:styleId="Title">
    <w:name w:val="Title"/>
    <w:basedOn w:val="normal0"/>
    <w:next w:val="normal0"/>
    <w:link w:val="TitleChar"/>
    <w:uiPriority w:val="99"/>
    <w:qFormat/>
    <w:rsid w:val="009D4C6E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65D1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9D4C6E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B65D12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307</Words>
  <Characters>1751</Characters>
  <Application>Microsoft Office Outlook</Application>
  <DocSecurity>0</DocSecurity>
  <Lines>0</Lines>
  <Paragraphs>0</Paragraphs>
  <ScaleCrop>false</ScaleCrop>
  <Company>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2022-09-24T18:04:00Z</dcterms:created>
  <dcterms:modified xsi:type="dcterms:W3CDTF">2022-09-24T18:04:00Z</dcterms:modified>
</cp:coreProperties>
</file>